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D2D42" w14:textId="1D6322D3" w:rsidR="00174A88" w:rsidRDefault="00174A88" w:rsidP="00102035">
      <w:pPr>
        <w:pStyle w:val="Subtitle"/>
        <w:jc w:val="left"/>
        <w:outlineLvl w:val="0"/>
        <w:rPr>
          <w:rFonts w:ascii="Montserrat" w:eastAsia="Batang" w:hAnsi="Montserrat"/>
          <w:b w:val="0"/>
          <w:bCs w:val="0"/>
          <w:sz w:val="22"/>
        </w:rPr>
      </w:pPr>
      <w:r w:rsidRPr="00174A88">
        <w:rPr>
          <w:rFonts w:ascii="Montserrat" w:eastAsia="Batang" w:hAnsi="Montserrat"/>
          <w:b w:val="0"/>
          <w:bCs w:val="0"/>
          <w:sz w:val="22"/>
        </w:rPr>
        <w:t>Plea</w:t>
      </w:r>
      <w:r>
        <w:rPr>
          <w:rFonts w:ascii="Montserrat" w:eastAsia="Batang" w:hAnsi="Montserrat"/>
          <w:b w:val="0"/>
          <w:bCs w:val="0"/>
          <w:sz w:val="22"/>
        </w:rPr>
        <w:t>se complete this form and turn it in at the time of your audition</w:t>
      </w:r>
    </w:p>
    <w:p w14:paraId="7F3BA84E" w14:textId="77777777" w:rsidR="00174A88" w:rsidRPr="00174A88" w:rsidRDefault="00174A88" w:rsidP="00102035">
      <w:pPr>
        <w:pStyle w:val="Subtitle"/>
        <w:jc w:val="left"/>
        <w:outlineLvl w:val="0"/>
        <w:rPr>
          <w:rFonts w:ascii="Montserrat" w:eastAsia="Batang" w:hAnsi="Montserrat"/>
          <w:b w:val="0"/>
          <w:bCs w:val="0"/>
          <w:sz w:val="22"/>
        </w:rPr>
      </w:pPr>
    </w:p>
    <w:p w14:paraId="3728BB28" w14:textId="77777777" w:rsidR="00EC2318" w:rsidRDefault="00102035" w:rsidP="00102035">
      <w:pPr>
        <w:pStyle w:val="Subtitle"/>
        <w:jc w:val="left"/>
        <w:outlineLvl w:val="0"/>
        <w:rPr>
          <w:rFonts w:ascii="Montserrat" w:eastAsia="Batang" w:hAnsi="Montserrat"/>
          <w:b w:val="0"/>
          <w:bCs w:val="0"/>
          <w:sz w:val="22"/>
        </w:rPr>
      </w:pPr>
      <w:r w:rsidRPr="006A15F2">
        <w:rPr>
          <w:rFonts w:ascii="Rift" w:eastAsia="Batang" w:hAnsi="Rift"/>
          <w:b w:val="0"/>
          <w:bCs w:val="0"/>
          <w:sz w:val="28"/>
          <w:szCs w:val="28"/>
        </w:rPr>
        <w:t>Name</w:t>
      </w:r>
      <w:r w:rsidRPr="00174A88">
        <w:rPr>
          <w:rFonts w:ascii="Montserrat" w:eastAsia="Batang" w:hAnsi="Montserrat"/>
          <w:b w:val="0"/>
          <w:bCs w:val="0"/>
          <w:sz w:val="22"/>
        </w:rPr>
        <w:t>:</w:t>
      </w:r>
      <w:r w:rsidR="00232B65">
        <w:rPr>
          <w:rFonts w:ascii="Montserrat" w:eastAsia="Batang" w:hAnsi="Montserrat"/>
          <w:b w:val="0"/>
          <w:bCs w:val="0"/>
          <w:sz w:val="22"/>
        </w:rPr>
        <w:t xml:space="preserve"> </w:t>
      </w:r>
      <w:r w:rsidRPr="00174A88">
        <w:rPr>
          <w:rFonts w:ascii="Montserrat" w:eastAsia="Batang" w:hAnsi="Montserrat"/>
          <w:b w:val="0"/>
          <w:bCs w:val="0"/>
          <w:sz w:val="22"/>
        </w:rPr>
        <w:t>_____________________________________________</w:t>
      </w:r>
      <w:r w:rsidR="00B03531">
        <w:rPr>
          <w:rFonts w:ascii="Montserrat" w:eastAsia="Batang" w:hAnsi="Montserrat"/>
          <w:b w:val="0"/>
          <w:bCs w:val="0"/>
          <w:sz w:val="22"/>
        </w:rPr>
        <w:t xml:space="preserve">  </w:t>
      </w:r>
    </w:p>
    <w:p w14:paraId="7A445C47" w14:textId="44BD8F21" w:rsidR="00102035" w:rsidRPr="00174A88" w:rsidRDefault="00B03531" w:rsidP="00102035">
      <w:pPr>
        <w:pStyle w:val="Subtitle"/>
        <w:jc w:val="left"/>
        <w:outlineLvl w:val="0"/>
        <w:rPr>
          <w:rFonts w:ascii="Montserrat" w:eastAsia="Batang" w:hAnsi="Montserrat"/>
          <w:b w:val="0"/>
          <w:bCs w:val="0"/>
          <w:sz w:val="22"/>
        </w:rPr>
      </w:pPr>
      <w:r w:rsidRPr="006A15F2">
        <w:rPr>
          <w:rFonts w:ascii="Rift" w:eastAsia="Batang" w:hAnsi="Rift"/>
          <w:b w:val="0"/>
          <w:bCs w:val="0"/>
          <w:sz w:val="28"/>
          <w:szCs w:val="28"/>
        </w:rPr>
        <w:t>C</w:t>
      </w:r>
      <w:r w:rsidR="00102035" w:rsidRPr="006A15F2">
        <w:rPr>
          <w:rFonts w:ascii="Rift" w:eastAsia="Batang" w:hAnsi="Rift"/>
          <w:b w:val="0"/>
          <w:bCs w:val="0"/>
          <w:sz w:val="28"/>
          <w:szCs w:val="28"/>
        </w:rPr>
        <w:t>ell Phone</w:t>
      </w:r>
      <w:r w:rsidR="00EC2318">
        <w:rPr>
          <w:rFonts w:ascii="Rift" w:eastAsia="Batang" w:hAnsi="Rift"/>
          <w:b w:val="0"/>
          <w:bCs w:val="0"/>
          <w:sz w:val="28"/>
          <w:szCs w:val="28"/>
        </w:rPr>
        <w:t xml:space="preserve"> </w:t>
      </w:r>
      <w:r w:rsidR="00102035" w:rsidRPr="006A15F2">
        <w:rPr>
          <w:rFonts w:ascii="Rift" w:eastAsia="Batang" w:hAnsi="Rift"/>
          <w:b w:val="0"/>
          <w:bCs w:val="0"/>
          <w:sz w:val="28"/>
          <w:szCs w:val="28"/>
        </w:rPr>
        <w:t>#:____________________</w:t>
      </w:r>
    </w:p>
    <w:p w14:paraId="2B9508CE" w14:textId="77777777" w:rsidR="00102035" w:rsidRPr="00174A88" w:rsidRDefault="00102035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0F7F87CD" w14:textId="343D86B1" w:rsidR="00102035" w:rsidRPr="00174A88" w:rsidRDefault="00102035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  <w:r w:rsidRPr="006A15F2">
        <w:rPr>
          <w:rFonts w:ascii="Rift" w:eastAsia="Batang" w:hAnsi="Rift"/>
          <w:b w:val="0"/>
          <w:bCs w:val="0"/>
          <w:sz w:val="28"/>
          <w:szCs w:val="28"/>
        </w:rPr>
        <w:t>Year in the fall:</w:t>
      </w:r>
      <w:r w:rsidRPr="00174A88">
        <w:rPr>
          <w:rFonts w:ascii="Montserrat" w:eastAsia="Batang" w:hAnsi="Montserrat"/>
          <w:b w:val="0"/>
          <w:bCs w:val="0"/>
          <w:sz w:val="22"/>
        </w:rPr>
        <w:t xml:space="preserve"> (circle one)</w:t>
      </w:r>
      <w:r w:rsidR="006A15F2">
        <w:rPr>
          <w:rFonts w:ascii="Montserrat" w:eastAsia="Batang" w:hAnsi="Montserrat"/>
          <w:b w:val="0"/>
          <w:bCs w:val="0"/>
          <w:sz w:val="22"/>
        </w:rPr>
        <w:t xml:space="preserve"> </w:t>
      </w:r>
      <w:r w:rsidRPr="00174A88">
        <w:rPr>
          <w:rFonts w:ascii="Montserrat" w:eastAsia="Batang" w:hAnsi="Montserrat"/>
          <w:b w:val="0"/>
          <w:bCs w:val="0"/>
          <w:sz w:val="22"/>
        </w:rPr>
        <w:tab/>
        <w:t>Freshman</w:t>
      </w:r>
      <w:r w:rsidRPr="00174A88">
        <w:rPr>
          <w:rFonts w:ascii="Montserrat" w:eastAsia="Batang" w:hAnsi="Montserrat"/>
          <w:b w:val="0"/>
          <w:bCs w:val="0"/>
          <w:sz w:val="22"/>
        </w:rPr>
        <w:tab/>
        <w:t>Sophomore</w:t>
      </w:r>
      <w:r w:rsidRPr="00174A88">
        <w:rPr>
          <w:rFonts w:ascii="Montserrat" w:eastAsia="Batang" w:hAnsi="Montserrat"/>
          <w:b w:val="0"/>
          <w:bCs w:val="0"/>
          <w:sz w:val="22"/>
        </w:rPr>
        <w:tab/>
      </w:r>
      <w:r w:rsidR="006A15F2">
        <w:rPr>
          <w:rFonts w:ascii="Montserrat" w:eastAsia="Batang" w:hAnsi="Montserrat"/>
          <w:b w:val="0"/>
          <w:bCs w:val="0"/>
          <w:sz w:val="22"/>
        </w:rPr>
        <w:t xml:space="preserve">  </w:t>
      </w:r>
      <w:r w:rsidRPr="00174A88">
        <w:rPr>
          <w:rFonts w:ascii="Montserrat" w:eastAsia="Batang" w:hAnsi="Montserrat"/>
          <w:b w:val="0"/>
          <w:bCs w:val="0"/>
          <w:sz w:val="22"/>
        </w:rPr>
        <w:t xml:space="preserve">Junior </w:t>
      </w:r>
      <w:r w:rsidR="006A15F2">
        <w:rPr>
          <w:rFonts w:ascii="Montserrat" w:eastAsia="Batang" w:hAnsi="Montserrat"/>
          <w:b w:val="0"/>
          <w:bCs w:val="0"/>
          <w:sz w:val="22"/>
        </w:rPr>
        <w:t xml:space="preserve">    </w:t>
      </w:r>
      <w:r w:rsidRPr="00174A88">
        <w:rPr>
          <w:rFonts w:ascii="Montserrat" w:eastAsia="Batang" w:hAnsi="Montserrat"/>
          <w:b w:val="0"/>
          <w:bCs w:val="0"/>
          <w:sz w:val="22"/>
        </w:rPr>
        <w:t>Senior</w:t>
      </w:r>
      <w:r w:rsidRPr="00174A88">
        <w:rPr>
          <w:rFonts w:ascii="Montserrat" w:eastAsia="Batang" w:hAnsi="Montserrat"/>
          <w:b w:val="0"/>
          <w:bCs w:val="0"/>
          <w:sz w:val="22"/>
        </w:rPr>
        <w:tab/>
      </w:r>
    </w:p>
    <w:p w14:paraId="2A898975" w14:textId="77777777" w:rsidR="00102035" w:rsidRPr="00174A88" w:rsidRDefault="00102035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796B1A01" w14:textId="77777777" w:rsidR="00102035" w:rsidRPr="00174A88" w:rsidRDefault="00102035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  <w:r w:rsidRPr="00870900">
        <w:rPr>
          <w:rFonts w:ascii="Rift" w:eastAsia="Batang" w:hAnsi="Rift"/>
          <w:b w:val="0"/>
          <w:bCs w:val="0"/>
          <w:sz w:val="28"/>
          <w:szCs w:val="28"/>
        </w:rPr>
        <w:t>Team:</w:t>
      </w:r>
      <w:r w:rsidRPr="00174A88">
        <w:rPr>
          <w:rFonts w:ascii="Montserrat" w:eastAsia="Batang" w:hAnsi="Montserrat"/>
          <w:b w:val="0"/>
          <w:bCs w:val="0"/>
          <w:sz w:val="22"/>
        </w:rPr>
        <w:t xml:space="preserve"> (circle one)</w:t>
      </w:r>
      <w:r w:rsidRPr="00174A88">
        <w:rPr>
          <w:rFonts w:ascii="Montserrat" w:eastAsia="Batang" w:hAnsi="Montserrat"/>
          <w:b w:val="0"/>
          <w:bCs w:val="0"/>
          <w:sz w:val="22"/>
        </w:rPr>
        <w:tab/>
        <w:t>Improv Team</w:t>
      </w:r>
      <w:r w:rsidRPr="00174A88">
        <w:rPr>
          <w:rFonts w:ascii="Montserrat" w:eastAsia="Batang" w:hAnsi="Montserrat"/>
          <w:b w:val="0"/>
          <w:bCs w:val="0"/>
          <w:sz w:val="22"/>
        </w:rPr>
        <w:tab/>
      </w:r>
      <w:r w:rsidRPr="00174A88">
        <w:rPr>
          <w:rFonts w:ascii="Montserrat" w:eastAsia="Batang" w:hAnsi="Montserrat"/>
          <w:b w:val="0"/>
          <w:bCs w:val="0"/>
          <w:sz w:val="22"/>
        </w:rPr>
        <w:tab/>
        <w:t>Dance Team</w:t>
      </w:r>
      <w:r w:rsidRPr="00174A88">
        <w:rPr>
          <w:rFonts w:ascii="Montserrat" w:eastAsia="Batang" w:hAnsi="Montserrat"/>
          <w:b w:val="0"/>
          <w:bCs w:val="0"/>
          <w:sz w:val="22"/>
        </w:rPr>
        <w:tab/>
      </w:r>
      <w:r w:rsidRPr="00174A88">
        <w:rPr>
          <w:rFonts w:ascii="Montserrat" w:eastAsia="Batang" w:hAnsi="Montserrat"/>
          <w:b w:val="0"/>
          <w:bCs w:val="0"/>
          <w:sz w:val="22"/>
        </w:rPr>
        <w:tab/>
      </w:r>
    </w:p>
    <w:p w14:paraId="1CD183AA" w14:textId="77777777" w:rsidR="00102035" w:rsidRPr="00174A88" w:rsidRDefault="00102035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2CB4C86E" w14:textId="77777777" w:rsidR="00102035" w:rsidRPr="00174A88" w:rsidRDefault="00102035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  <w:r w:rsidRPr="00174A88">
        <w:rPr>
          <w:rFonts w:ascii="Montserrat" w:eastAsia="Batang" w:hAnsi="Montserrat"/>
          <w:b w:val="0"/>
          <w:bCs w:val="0"/>
          <w:sz w:val="22"/>
        </w:rPr>
        <w:t xml:space="preserve">1. Why do you want to be a part of </w:t>
      </w:r>
      <w:r w:rsidRPr="00174A88">
        <w:rPr>
          <w:rFonts w:ascii="Montserrat" w:eastAsia="Batang" w:hAnsi="Montserrat"/>
          <w:sz w:val="22"/>
        </w:rPr>
        <w:t>THE FURNACE COMPANY</w:t>
      </w:r>
      <w:r w:rsidRPr="00174A88">
        <w:rPr>
          <w:rFonts w:ascii="Montserrat" w:eastAsia="Batang" w:hAnsi="Montserrat"/>
          <w:b w:val="0"/>
          <w:bCs w:val="0"/>
          <w:sz w:val="22"/>
        </w:rPr>
        <w:t xml:space="preserve">?  </w:t>
      </w:r>
    </w:p>
    <w:p w14:paraId="2E79FC3A" w14:textId="77777777" w:rsidR="00102035" w:rsidRPr="00174A88" w:rsidRDefault="00102035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18CE15DD" w14:textId="77777777" w:rsidR="00102035" w:rsidRPr="00174A88" w:rsidRDefault="00102035" w:rsidP="00102035">
      <w:pPr>
        <w:pStyle w:val="Subtitle"/>
        <w:ind w:left="360"/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35297C21" w14:textId="77777777" w:rsidR="00102035" w:rsidRPr="00174A88" w:rsidRDefault="00102035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138BC459" w14:textId="1817D7A2" w:rsidR="00102035" w:rsidRDefault="00102035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65B82BBB" w14:textId="65728284" w:rsidR="00EC2318" w:rsidRDefault="00EC2318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7505FD22" w14:textId="01CCF2DF" w:rsidR="00EC2318" w:rsidRDefault="00EC2318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2E8E0FAF" w14:textId="1AFC68AC" w:rsidR="00EC2318" w:rsidRDefault="00EC2318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60484C86" w14:textId="77777777" w:rsidR="00EC2318" w:rsidRPr="00174A88" w:rsidRDefault="00EC2318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73F8534F" w14:textId="5593B702" w:rsidR="00102035" w:rsidRDefault="00102035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1EE0ABD5" w14:textId="2C2CD7A2" w:rsidR="00EC2318" w:rsidRDefault="00EC2318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4F591FBE" w14:textId="77777777" w:rsidR="00EC2318" w:rsidRPr="00174A88" w:rsidRDefault="00EC2318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18A0FAC2" w14:textId="77777777" w:rsidR="00102035" w:rsidRPr="00174A88" w:rsidRDefault="00102035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72C09E18" w14:textId="77777777" w:rsidR="00102035" w:rsidRPr="00174A88" w:rsidRDefault="00102035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  <w:r w:rsidRPr="00174A88">
        <w:rPr>
          <w:rFonts w:ascii="Montserrat" w:eastAsia="Batang" w:hAnsi="Montserrat"/>
          <w:b w:val="0"/>
          <w:bCs w:val="0"/>
          <w:sz w:val="22"/>
        </w:rPr>
        <w:t>2. Describe your relationship with the Lord – both strengths and weaknesses.</w:t>
      </w:r>
    </w:p>
    <w:p w14:paraId="627DF2B5" w14:textId="77777777" w:rsidR="00102035" w:rsidRPr="00174A88" w:rsidRDefault="00102035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14D4EA7D" w14:textId="77777777" w:rsidR="00102035" w:rsidRPr="00174A88" w:rsidRDefault="00102035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473483FE" w14:textId="77777777" w:rsidR="00102035" w:rsidRPr="00174A88" w:rsidRDefault="00102035" w:rsidP="00102035">
      <w:pPr>
        <w:pStyle w:val="Subtitle"/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44B88529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75D94038" w14:textId="6B101554" w:rsidR="00102035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630F3A44" w14:textId="5A3B1B31" w:rsidR="00EC2318" w:rsidRDefault="00EC2318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288F147F" w14:textId="141222FB" w:rsidR="00EC2318" w:rsidRDefault="00EC2318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16D4BEAB" w14:textId="7AA36488" w:rsidR="00EC2318" w:rsidRDefault="00EC2318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6954C15F" w14:textId="738B3F09" w:rsidR="00EC2318" w:rsidRDefault="00EC2318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3FFE4131" w14:textId="77777777" w:rsidR="00EC2318" w:rsidRPr="00174A88" w:rsidRDefault="00EC2318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2A81ABBE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4BA65431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4D8B4FB1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747D0C9E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7C5A08FF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  <w:r w:rsidRPr="00174A88">
        <w:rPr>
          <w:rFonts w:ascii="Montserrat" w:eastAsia="Batang" w:hAnsi="Montserrat"/>
          <w:b w:val="0"/>
          <w:bCs w:val="0"/>
          <w:sz w:val="22"/>
        </w:rPr>
        <w:t xml:space="preserve">3.  What are the personal weaknesses you might struggle with most in being part of </w:t>
      </w:r>
      <w:r w:rsidRPr="00174A88">
        <w:rPr>
          <w:rFonts w:ascii="Montserrat" w:eastAsia="Batang" w:hAnsi="Montserrat"/>
          <w:sz w:val="22"/>
        </w:rPr>
        <w:t>THE FURNACE COMPANY</w:t>
      </w:r>
      <w:r w:rsidRPr="00174A88">
        <w:rPr>
          <w:rFonts w:ascii="Montserrat" w:eastAsia="Batang" w:hAnsi="Montserrat"/>
          <w:b w:val="0"/>
          <w:bCs w:val="0"/>
          <w:sz w:val="22"/>
        </w:rPr>
        <w:t>?</w:t>
      </w:r>
    </w:p>
    <w:p w14:paraId="25182BBB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2B52599C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114483C0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0C7F1A92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0AE71C17" w14:textId="1AC18503" w:rsidR="00102035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0D188BE0" w14:textId="77777777" w:rsidR="00EC2318" w:rsidRPr="00174A88" w:rsidRDefault="00EC2318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5F2D4FA8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6855CDCD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  <w:r w:rsidRPr="00174A88">
        <w:rPr>
          <w:rFonts w:ascii="Montserrat" w:eastAsia="Batang" w:hAnsi="Montserrat"/>
          <w:b w:val="0"/>
          <w:bCs w:val="0"/>
          <w:sz w:val="22"/>
        </w:rPr>
        <w:lastRenderedPageBreak/>
        <w:t>4.  What is your training and experience in the performing arts?</w:t>
      </w:r>
    </w:p>
    <w:p w14:paraId="3EC50F49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28E826E2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6D286AE4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42998EE9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180C51A5" w14:textId="01BAC44E" w:rsidR="00102035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75099317" w14:textId="0B5CC063" w:rsidR="00EC2318" w:rsidRDefault="00EC2318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004D5715" w14:textId="32126E30" w:rsidR="00EC2318" w:rsidRDefault="00EC2318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0819EBB4" w14:textId="77777777" w:rsidR="00EC2318" w:rsidRPr="00174A88" w:rsidRDefault="00EC2318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2BA4E7FB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70645522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5422E818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5A2ECC8A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5069B295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  <w:r w:rsidRPr="00174A88">
        <w:rPr>
          <w:rFonts w:ascii="Montserrat" w:eastAsia="Batang" w:hAnsi="Montserrat"/>
          <w:b w:val="0"/>
          <w:bCs w:val="0"/>
          <w:sz w:val="22"/>
        </w:rPr>
        <w:t>5. Describe your involvements in school, work, church, home, and other activities for next year. (Sports, leadership roles, etc.) Include how much of a time commitment these activities require.</w:t>
      </w:r>
    </w:p>
    <w:p w14:paraId="01F4DFEA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2A3EC90F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45B40F01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27B07FF1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39290D94" w14:textId="65740618" w:rsidR="00102035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2F1ABF48" w14:textId="3028EA99" w:rsidR="00EC2318" w:rsidRDefault="00EC2318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2CBCC753" w14:textId="61378987" w:rsidR="00EC2318" w:rsidRDefault="00EC2318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2AA3D9BC" w14:textId="6AE4C508" w:rsidR="00EC2318" w:rsidRDefault="00EC2318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6567A589" w14:textId="54466CAF" w:rsidR="00EC2318" w:rsidRDefault="00EC2318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2CC44F57" w14:textId="02248750" w:rsidR="00EC2318" w:rsidRDefault="00EC2318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4E67BF36" w14:textId="7D1F4877" w:rsidR="00EC2318" w:rsidRDefault="00EC2318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4596F9FB" w14:textId="1931C80E" w:rsidR="00102035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25D48E1D" w14:textId="665CBDE2" w:rsidR="00B425A5" w:rsidRDefault="00B425A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0EED6EA8" w14:textId="45BAD78E" w:rsidR="00B425A5" w:rsidRDefault="00B425A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2BEC4917" w14:textId="22BCBD6A" w:rsidR="00B425A5" w:rsidRDefault="00B425A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3DBB5EFA" w14:textId="583783FF" w:rsidR="00B425A5" w:rsidRDefault="00B425A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64CFAC0B" w14:textId="0E081D1B" w:rsidR="00B425A5" w:rsidRDefault="00B425A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2AD170CF" w14:textId="77777777" w:rsidR="00B425A5" w:rsidRPr="00174A88" w:rsidRDefault="00B425A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22ABC3B4" w14:textId="334F33F8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  <w:r w:rsidRPr="00174A88">
        <w:rPr>
          <w:rFonts w:ascii="Montserrat" w:eastAsia="Batang" w:hAnsi="Montserrat"/>
          <w:b w:val="0"/>
          <w:bCs w:val="0"/>
          <w:sz w:val="22"/>
        </w:rPr>
        <w:t xml:space="preserve">6. Are you able to attend our </w:t>
      </w:r>
      <w:r w:rsidRPr="00174A88">
        <w:rPr>
          <w:rFonts w:ascii="Montserrat" w:eastAsia="Batang" w:hAnsi="Montserrat"/>
          <w:bCs w:val="0"/>
          <w:sz w:val="22"/>
        </w:rPr>
        <w:t>FURNACE COMPANY RETREAT</w:t>
      </w:r>
      <w:r w:rsidRPr="00174A88">
        <w:rPr>
          <w:rFonts w:ascii="Montserrat" w:eastAsia="Batang" w:hAnsi="Montserrat"/>
          <w:b w:val="0"/>
          <w:bCs w:val="0"/>
          <w:sz w:val="22"/>
        </w:rPr>
        <w:t xml:space="preserve"> (</w:t>
      </w:r>
      <w:r w:rsidR="00625629">
        <w:rPr>
          <w:rFonts w:ascii="Montserrat" w:eastAsia="Batang" w:hAnsi="Montserrat"/>
          <w:b w:val="0"/>
          <w:bCs w:val="0"/>
          <w:sz w:val="22"/>
        </w:rPr>
        <w:t>August 15</w:t>
      </w:r>
      <w:r w:rsidR="00625629" w:rsidRPr="00625629">
        <w:rPr>
          <w:rFonts w:ascii="Montserrat" w:eastAsia="Batang" w:hAnsi="Montserrat"/>
          <w:b w:val="0"/>
          <w:bCs w:val="0"/>
          <w:sz w:val="22"/>
          <w:vertAlign w:val="superscript"/>
        </w:rPr>
        <w:t>th</w:t>
      </w:r>
      <w:r w:rsidR="00625629">
        <w:rPr>
          <w:rFonts w:ascii="Montserrat" w:eastAsia="Batang" w:hAnsi="Montserrat"/>
          <w:b w:val="0"/>
          <w:bCs w:val="0"/>
          <w:sz w:val="22"/>
        </w:rPr>
        <w:t>,</w:t>
      </w:r>
      <w:r w:rsidRPr="00174A88">
        <w:rPr>
          <w:rFonts w:ascii="Montserrat" w:eastAsia="Batang" w:hAnsi="Montserrat"/>
          <w:b w:val="0"/>
          <w:bCs w:val="0"/>
          <w:sz w:val="22"/>
        </w:rPr>
        <w:t xml:space="preserve"> 202</w:t>
      </w:r>
      <w:r w:rsidR="00625629">
        <w:rPr>
          <w:rFonts w:ascii="Montserrat" w:eastAsia="Batang" w:hAnsi="Montserrat"/>
          <w:b w:val="0"/>
          <w:bCs w:val="0"/>
          <w:sz w:val="22"/>
        </w:rPr>
        <w:t xml:space="preserve">2 </w:t>
      </w:r>
      <w:r w:rsidRPr="00174A88">
        <w:rPr>
          <w:rFonts w:ascii="Montserrat" w:eastAsia="Batang" w:hAnsi="Montserrat"/>
          <w:b w:val="0"/>
          <w:bCs w:val="0"/>
          <w:sz w:val="22"/>
        </w:rPr>
        <w:t>9:00am-</w:t>
      </w:r>
      <w:r w:rsidR="00625629">
        <w:rPr>
          <w:rFonts w:ascii="Montserrat" w:eastAsia="Batang" w:hAnsi="Montserrat"/>
          <w:b w:val="0"/>
          <w:bCs w:val="0"/>
          <w:sz w:val="22"/>
        </w:rPr>
        <w:t>5</w:t>
      </w:r>
      <w:r w:rsidRPr="00174A88">
        <w:rPr>
          <w:rFonts w:ascii="Montserrat" w:eastAsia="Batang" w:hAnsi="Montserrat"/>
          <w:b w:val="0"/>
          <w:bCs w:val="0"/>
          <w:sz w:val="22"/>
        </w:rPr>
        <w:t xml:space="preserve">pm)? This is an important time where we gather as a team to bond and hone our skills. </w:t>
      </w:r>
    </w:p>
    <w:p w14:paraId="327F8285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60BEEFA5" w14:textId="54235028" w:rsidR="00102035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  <w:r w:rsidRPr="00174A88">
        <w:rPr>
          <w:rFonts w:ascii="Montserrat" w:eastAsia="Batang" w:hAnsi="Montserrat"/>
          <w:b w:val="0"/>
          <w:bCs w:val="0"/>
          <w:sz w:val="22"/>
        </w:rPr>
        <w:t>Circle One</w:t>
      </w:r>
      <w:r w:rsidRPr="00174A88">
        <w:rPr>
          <w:rFonts w:ascii="Montserrat" w:eastAsia="Batang" w:hAnsi="Montserrat"/>
          <w:b w:val="0"/>
          <w:bCs w:val="0"/>
          <w:sz w:val="22"/>
        </w:rPr>
        <w:tab/>
      </w:r>
      <w:r w:rsidRPr="00174A88">
        <w:rPr>
          <w:rFonts w:ascii="Montserrat" w:eastAsia="Batang" w:hAnsi="Montserrat"/>
          <w:b w:val="0"/>
          <w:bCs w:val="0"/>
          <w:sz w:val="22"/>
        </w:rPr>
        <w:tab/>
      </w:r>
      <w:r w:rsidRPr="00174A88">
        <w:rPr>
          <w:rFonts w:ascii="Montserrat" w:eastAsia="Batang" w:hAnsi="Montserrat"/>
          <w:b w:val="0"/>
          <w:bCs w:val="0"/>
          <w:sz w:val="22"/>
        </w:rPr>
        <w:tab/>
      </w:r>
      <w:r w:rsidRPr="00174A88">
        <w:rPr>
          <w:rFonts w:ascii="Montserrat" w:eastAsia="Batang" w:hAnsi="Montserrat"/>
          <w:b w:val="0"/>
          <w:bCs w:val="0"/>
          <w:sz w:val="22"/>
        </w:rPr>
        <w:tab/>
        <w:t>YES</w:t>
      </w:r>
      <w:r w:rsidRPr="00174A88">
        <w:rPr>
          <w:rFonts w:ascii="Montserrat" w:eastAsia="Batang" w:hAnsi="Montserrat"/>
          <w:b w:val="0"/>
          <w:bCs w:val="0"/>
          <w:sz w:val="22"/>
        </w:rPr>
        <w:tab/>
      </w:r>
      <w:r w:rsidRPr="00174A88">
        <w:rPr>
          <w:rFonts w:ascii="Montserrat" w:eastAsia="Batang" w:hAnsi="Montserrat"/>
          <w:b w:val="0"/>
          <w:bCs w:val="0"/>
          <w:sz w:val="22"/>
        </w:rPr>
        <w:tab/>
      </w:r>
      <w:r w:rsidRPr="00174A88">
        <w:rPr>
          <w:rFonts w:ascii="Montserrat" w:eastAsia="Batang" w:hAnsi="Montserrat"/>
          <w:b w:val="0"/>
          <w:bCs w:val="0"/>
          <w:sz w:val="22"/>
        </w:rPr>
        <w:tab/>
      </w:r>
      <w:r w:rsidRPr="00174A88">
        <w:rPr>
          <w:rFonts w:ascii="Montserrat" w:eastAsia="Batang" w:hAnsi="Montserrat"/>
          <w:b w:val="0"/>
          <w:bCs w:val="0"/>
          <w:sz w:val="22"/>
        </w:rPr>
        <w:tab/>
        <w:t>NO</w:t>
      </w:r>
    </w:p>
    <w:p w14:paraId="69C6FB1A" w14:textId="119BF5DB" w:rsidR="00EC2318" w:rsidRDefault="00EC2318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27338B22" w14:textId="7F6D5025" w:rsidR="00EC2318" w:rsidRDefault="00EC2318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1FA88F82" w14:textId="77777777" w:rsidR="00EC2318" w:rsidRDefault="00EC2318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5090EC28" w14:textId="62C0A2FB" w:rsidR="0052284A" w:rsidRDefault="0052284A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133958F8" w14:textId="4A336153" w:rsidR="0052284A" w:rsidRDefault="0052284A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  <w:r>
        <w:rPr>
          <w:rFonts w:ascii="Montserrat" w:eastAsia="Batang" w:hAnsi="Montserrat"/>
          <w:b w:val="0"/>
          <w:bCs w:val="0"/>
          <w:sz w:val="22"/>
        </w:rPr>
        <w:t xml:space="preserve">7. Are you able to attend our FURNACE COMPANY TOUR (November </w:t>
      </w:r>
      <w:r w:rsidR="001A437D">
        <w:rPr>
          <w:rFonts w:ascii="Montserrat" w:eastAsia="Batang" w:hAnsi="Montserrat"/>
          <w:b w:val="0"/>
          <w:bCs w:val="0"/>
          <w:sz w:val="22"/>
        </w:rPr>
        <w:t>2</w:t>
      </w:r>
      <w:r w:rsidR="001A437D" w:rsidRPr="001A437D">
        <w:rPr>
          <w:rFonts w:ascii="Montserrat" w:eastAsia="Batang" w:hAnsi="Montserrat"/>
          <w:b w:val="0"/>
          <w:bCs w:val="0"/>
          <w:sz w:val="22"/>
          <w:vertAlign w:val="superscript"/>
        </w:rPr>
        <w:t>nd</w:t>
      </w:r>
      <w:r w:rsidR="001A437D">
        <w:rPr>
          <w:rFonts w:ascii="Montserrat" w:eastAsia="Batang" w:hAnsi="Montserrat"/>
          <w:b w:val="0"/>
          <w:bCs w:val="0"/>
          <w:sz w:val="22"/>
        </w:rPr>
        <w:t>-5</w:t>
      </w:r>
      <w:r w:rsidR="001A437D" w:rsidRPr="001A437D">
        <w:rPr>
          <w:rFonts w:ascii="Montserrat" w:eastAsia="Batang" w:hAnsi="Montserrat"/>
          <w:b w:val="0"/>
          <w:bCs w:val="0"/>
          <w:sz w:val="22"/>
          <w:vertAlign w:val="superscript"/>
        </w:rPr>
        <w:t>th</w:t>
      </w:r>
      <w:r w:rsidR="001A437D">
        <w:rPr>
          <w:rFonts w:ascii="Montserrat" w:eastAsia="Batang" w:hAnsi="Montserrat"/>
          <w:b w:val="0"/>
          <w:bCs w:val="0"/>
          <w:sz w:val="22"/>
        </w:rPr>
        <w:t>, 2022)-Location TBD.</w:t>
      </w:r>
    </w:p>
    <w:p w14:paraId="3029850B" w14:textId="0E0D294B" w:rsidR="001A437D" w:rsidRDefault="001A437D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640123F1" w14:textId="727BF0AA" w:rsidR="00B425A5" w:rsidRPr="00174A88" w:rsidRDefault="001A437D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  <w:r>
        <w:rPr>
          <w:rFonts w:ascii="Montserrat" w:eastAsia="Batang" w:hAnsi="Montserrat"/>
          <w:b w:val="0"/>
          <w:bCs w:val="0"/>
          <w:sz w:val="22"/>
        </w:rPr>
        <w:t>Circle One</w:t>
      </w:r>
      <w:r>
        <w:rPr>
          <w:rFonts w:ascii="Montserrat" w:eastAsia="Batang" w:hAnsi="Montserrat"/>
          <w:b w:val="0"/>
          <w:bCs w:val="0"/>
          <w:sz w:val="22"/>
        </w:rPr>
        <w:tab/>
      </w:r>
      <w:r>
        <w:rPr>
          <w:rFonts w:ascii="Montserrat" w:eastAsia="Batang" w:hAnsi="Montserrat"/>
          <w:b w:val="0"/>
          <w:bCs w:val="0"/>
          <w:sz w:val="22"/>
        </w:rPr>
        <w:tab/>
      </w:r>
      <w:r>
        <w:rPr>
          <w:rFonts w:ascii="Montserrat" w:eastAsia="Batang" w:hAnsi="Montserrat"/>
          <w:b w:val="0"/>
          <w:bCs w:val="0"/>
          <w:sz w:val="22"/>
        </w:rPr>
        <w:tab/>
      </w:r>
      <w:r>
        <w:rPr>
          <w:rFonts w:ascii="Montserrat" w:eastAsia="Batang" w:hAnsi="Montserrat"/>
          <w:b w:val="0"/>
          <w:bCs w:val="0"/>
          <w:sz w:val="22"/>
        </w:rPr>
        <w:tab/>
        <w:t>YES</w:t>
      </w:r>
      <w:r>
        <w:rPr>
          <w:rFonts w:ascii="Montserrat" w:eastAsia="Batang" w:hAnsi="Montserrat"/>
          <w:b w:val="0"/>
          <w:bCs w:val="0"/>
          <w:sz w:val="22"/>
        </w:rPr>
        <w:tab/>
      </w:r>
      <w:r>
        <w:rPr>
          <w:rFonts w:ascii="Montserrat" w:eastAsia="Batang" w:hAnsi="Montserrat"/>
          <w:b w:val="0"/>
          <w:bCs w:val="0"/>
          <w:sz w:val="22"/>
        </w:rPr>
        <w:tab/>
      </w:r>
      <w:r>
        <w:rPr>
          <w:rFonts w:ascii="Montserrat" w:eastAsia="Batang" w:hAnsi="Montserrat"/>
          <w:b w:val="0"/>
          <w:bCs w:val="0"/>
          <w:sz w:val="22"/>
        </w:rPr>
        <w:tab/>
      </w:r>
      <w:r>
        <w:rPr>
          <w:rFonts w:ascii="Montserrat" w:eastAsia="Batang" w:hAnsi="Montserrat"/>
          <w:b w:val="0"/>
          <w:bCs w:val="0"/>
          <w:sz w:val="22"/>
        </w:rPr>
        <w:tab/>
        <w:t>N</w:t>
      </w:r>
      <w:r w:rsidR="00305E36">
        <w:rPr>
          <w:rFonts w:ascii="Montserrat" w:eastAsia="Batang" w:hAnsi="Montserrat"/>
          <w:b w:val="0"/>
          <w:bCs w:val="0"/>
          <w:sz w:val="22"/>
        </w:rPr>
        <w:t>O</w:t>
      </w:r>
    </w:p>
    <w:p w14:paraId="6BEE244C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29F35D37" w14:textId="0F7C0B49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  <w:u w:val="single"/>
        </w:rPr>
      </w:pPr>
      <w:r w:rsidRPr="00174A88">
        <w:rPr>
          <w:rFonts w:ascii="Montserrat" w:eastAsia="Batang" w:hAnsi="Montserrat"/>
          <w:b w:val="0"/>
          <w:bCs w:val="0"/>
          <w:sz w:val="22"/>
        </w:rPr>
        <w:t xml:space="preserve">7.  Please get the signature of one teacher at Wheaton Academy that could provide a personal reference for you as to your responsibility, integrity, reliability, etc.  </w:t>
      </w:r>
      <w:r w:rsidRPr="00174A88">
        <w:rPr>
          <w:rFonts w:ascii="Montserrat" w:eastAsia="Batang" w:hAnsi="Montserrat"/>
          <w:b w:val="0"/>
          <w:bCs w:val="0"/>
          <w:sz w:val="22"/>
          <w:u w:val="single"/>
        </w:rPr>
        <w:t>If you are not yet a student at WA, please have a teacher from your current school write a reference letter for you</w:t>
      </w:r>
      <w:r w:rsidR="005A1854">
        <w:rPr>
          <w:rFonts w:ascii="Montserrat" w:eastAsia="Batang" w:hAnsi="Montserrat"/>
          <w:b w:val="0"/>
          <w:bCs w:val="0"/>
          <w:sz w:val="22"/>
        </w:rPr>
        <w:t>. You can attach this letter to your application.</w:t>
      </w:r>
    </w:p>
    <w:p w14:paraId="784BC624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0DFD5801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4B25DAD4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  <w:r w:rsidRPr="00174A88">
        <w:rPr>
          <w:rFonts w:ascii="Montserrat" w:eastAsia="Batang" w:hAnsi="Montserrat"/>
          <w:b w:val="0"/>
          <w:bCs w:val="0"/>
          <w:sz w:val="22"/>
        </w:rPr>
        <w:t xml:space="preserve">________________________________  </w:t>
      </w:r>
      <w:r w:rsidRPr="00174A88">
        <w:rPr>
          <w:rFonts w:ascii="Montserrat" w:eastAsia="Batang" w:hAnsi="Montserrat"/>
          <w:b w:val="0"/>
          <w:bCs w:val="0"/>
          <w:sz w:val="22"/>
        </w:rPr>
        <w:tab/>
        <w:t xml:space="preserve">_________  </w:t>
      </w:r>
      <w:r w:rsidRPr="00174A88">
        <w:rPr>
          <w:rFonts w:ascii="Montserrat" w:eastAsia="Batang" w:hAnsi="Montserrat"/>
          <w:b w:val="0"/>
          <w:bCs w:val="0"/>
          <w:sz w:val="22"/>
        </w:rPr>
        <w:tab/>
        <w:t xml:space="preserve">   </w:t>
      </w:r>
      <w:r w:rsidRPr="00174A88">
        <w:rPr>
          <w:rFonts w:ascii="Montserrat" w:eastAsia="Batang" w:hAnsi="Montserrat"/>
          <w:b w:val="0"/>
          <w:bCs w:val="0"/>
          <w:sz w:val="22"/>
        </w:rPr>
        <w:tab/>
        <w:t>______________________</w:t>
      </w:r>
      <w:r w:rsidRPr="00174A88">
        <w:rPr>
          <w:rFonts w:ascii="Montserrat" w:eastAsia="Batang" w:hAnsi="Montserrat"/>
          <w:b w:val="0"/>
          <w:bCs w:val="0"/>
          <w:sz w:val="22"/>
        </w:rPr>
        <w:tab/>
      </w:r>
    </w:p>
    <w:p w14:paraId="0648E743" w14:textId="63D1B948" w:rsidR="00102035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  <w:r w:rsidRPr="00174A88">
        <w:rPr>
          <w:rFonts w:ascii="Montserrat" w:eastAsia="Batang" w:hAnsi="Montserrat"/>
          <w:b w:val="0"/>
          <w:bCs w:val="0"/>
          <w:sz w:val="22"/>
        </w:rPr>
        <w:t>Teacher’s Signature</w:t>
      </w:r>
      <w:r w:rsidRPr="00174A88">
        <w:rPr>
          <w:rFonts w:ascii="Montserrat" w:eastAsia="Batang" w:hAnsi="Montserrat"/>
          <w:b w:val="0"/>
          <w:bCs w:val="0"/>
          <w:sz w:val="22"/>
        </w:rPr>
        <w:tab/>
      </w:r>
      <w:r w:rsidRPr="00174A88">
        <w:rPr>
          <w:rFonts w:ascii="Montserrat" w:eastAsia="Batang" w:hAnsi="Montserrat"/>
          <w:b w:val="0"/>
          <w:bCs w:val="0"/>
          <w:sz w:val="22"/>
        </w:rPr>
        <w:tab/>
      </w:r>
      <w:r w:rsidRPr="00174A88">
        <w:rPr>
          <w:rFonts w:ascii="Montserrat" w:eastAsia="Batang" w:hAnsi="Montserrat"/>
          <w:b w:val="0"/>
          <w:bCs w:val="0"/>
          <w:sz w:val="22"/>
        </w:rPr>
        <w:tab/>
        <w:t>Date</w:t>
      </w:r>
      <w:r w:rsidRPr="00174A88">
        <w:rPr>
          <w:rFonts w:ascii="Montserrat" w:eastAsia="Batang" w:hAnsi="Montserrat"/>
          <w:b w:val="0"/>
          <w:bCs w:val="0"/>
          <w:sz w:val="22"/>
        </w:rPr>
        <w:tab/>
        <w:t xml:space="preserve">        </w:t>
      </w:r>
      <w:r w:rsidRPr="00174A88">
        <w:rPr>
          <w:rFonts w:ascii="Montserrat" w:eastAsia="Batang" w:hAnsi="Montserrat"/>
          <w:b w:val="0"/>
          <w:bCs w:val="0"/>
          <w:sz w:val="22"/>
        </w:rPr>
        <w:tab/>
        <w:t xml:space="preserve">    Phone # (if not a teacher at WA)</w:t>
      </w:r>
    </w:p>
    <w:p w14:paraId="7C29FE21" w14:textId="77777777" w:rsidR="00B425A5" w:rsidRPr="00174A88" w:rsidRDefault="00B425A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35DCAC90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6DD4E521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  <w:r w:rsidRPr="00174A88">
        <w:rPr>
          <w:rFonts w:ascii="Montserrat" w:eastAsia="Batang" w:hAnsi="Montserrat"/>
          <w:b w:val="0"/>
          <w:bCs w:val="0"/>
          <w:sz w:val="22"/>
        </w:rPr>
        <w:t xml:space="preserve">8. Are you willing to make a commitment for the </w:t>
      </w:r>
      <w:r w:rsidRPr="00174A88">
        <w:rPr>
          <w:rFonts w:ascii="Montserrat" w:eastAsia="Batang" w:hAnsi="Montserrat"/>
          <w:bCs w:val="0"/>
          <w:sz w:val="22"/>
          <w:u w:val="single"/>
        </w:rPr>
        <w:t>full school year</w:t>
      </w:r>
      <w:r w:rsidRPr="00174A88">
        <w:rPr>
          <w:rFonts w:ascii="Montserrat" w:eastAsia="Batang" w:hAnsi="Montserrat"/>
          <w:b w:val="0"/>
          <w:bCs w:val="0"/>
          <w:sz w:val="22"/>
        </w:rPr>
        <w:t xml:space="preserve"> to be a part of </w:t>
      </w:r>
      <w:r w:rsidRPr="00174A88">
        <w:rPr>
          <w:rFonts w:ascii="Montserrat" w:eastAsia="Batang" w:hAnsi="Montserrat"/>
          <w:sz w:val="22"/>
        </w:rPr>
        <w:t>THE FURNACE COMPANY</w:t>
      </w:r>
      <w:r w:rsidRPr="00174A88">
        <w:rPr>
          <w:rFonts w:ascii="Montserrat" w:eastAsia="Batang" w:hAnsi="Montserrat"/>
          <w:b w:val="0"/>
          <w:bCs w:val="0"/>
          <w:sz w:val="22"/>
        </w:rPr>
        <w:t xml:space="preserve">?  (Keep in mind there will be at least one rehearsal a week sometimes more, many performances, a retreat, and a tour.)  </w:t>
      </w:r>
    </w:p>
    <w:p w14:paraId="1B671482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5C8A79E5" w14:textId="77777777" w:rsidR="00102035" w:rsidRPr="00174A88" w:rsidRDefault="00102035" w:rsidP="00102035">
      <w:pPr>
        <w:pStyle w:val="Subtitle"/>
        <w:tabs>
          <w:tab w:val="left" w:pos="0"/>
        </w:tabs>
        <w:jc w:val="left"/>
        <w:outlineLvl w:val="0"/>
        <w:rPr>
          <w:rFonts w:ascii="Montserrat" w:eastAsia="Batang" w:hAnsi="Montserrat"/>
          <w:b w:val="0"/>
          <w:bCs w:val="0"/>
          <w:sz w:val="22"/>
        </w:rPr>
      </w:pPr>
      <w:r w:rsidRPr="00174A88">
        <w:rPr>
          <w:rFonts w:ascii="Montserrat" w:eastAsia="Batang" w:hAnsi="Montserrat"/>
          <w:b w:val="0"/>
          <w:bCs w:val="0"/>
          <w:sz w:val="22"/>
        </w:rPr>
        <w:t>If so, sign below and have your parents review your application and sign it as well.</w:t>
      </w:r>
    </w:p>
    <w:p w14:paraId="477328A6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27EB35B5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  <w:r w:rsidRPr="00174A88">
        <w:rPr>
          <w:rFonts w:ascii="Montserrat" w:eastAsia="Batang" w:hAnsi="Montserrat"/>
          <w:b w:val="0"/>
          <w:bCs w:val="0"/>
          <w:sz w:val="22"/>
        </w:rPr>
        <w:t xml:space="preserve">_____________________________    ________     </w:t>
      </w:r>
    </w:p>
    <w:p w14:paraId="05782C96" w14:textId="12B41E5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  <w:r w:rsidRPr="00174A88">
        <w:rPr>
          <w:rFonts w:ascii="Montserrat" w:eastAsia="Batang" w:hAnsi="Montserrat"/>
          <w:b w:val="0"/>
          <w:bCs w:val="0"/>
          <w:sz w:val="22"/>
        </w:rPr>
        <w:t>Your signature</w:t>
      </w:r>
      <w:r w:rsidRPr="00174A88">
        <w:rPr>
          <w:rFonts w:ascii="Montserrat" w:eastAsia="Batang" w:hAnsi="Montserrat"/>
          <w:b w:val="0"/>
          <w:bCs w:val="0"/>
          <w:sz w:val="22"/>
        </w:rPr>
        <w:tab/>
      </w:r>
      <w:r w:rsidRPr="00174A88">
        <w:rPr>
          <w:rFonts w:ascii="Montserrat" w:eastAsia="Batang" w:hAnsi="Montserrat"/>
          <w:b w:val="0"/>
          <w:bCs w:val="0"/>
          <w:sz w:val="22"/>
        </w:rPr>
        <w:tab/>
        <w:t xml:space="preserve">          Date</w:t>
      </w:r>
      <w:r w:rsidRPr="00174A88">
        <w:rPr>
          <w:rFonts w:ascii="Montserrat" w:eastAsia="Batang" w:hAnsi="Montserrat"/>
          <w:b w:val="0"/>
          <w:bCs w:val="0"/>
          <w:sz w:val="22"/>
        </w:rPr>
        <w:tab/>
      </w:r>
    </w:p>
    <w:p w14:paraId="6E532312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  <w:r w:rsidRPr="00174A88">
        <w:rPr>
          <w:rFonts w:ascii="Montserrat" w:eastAsia="Batang" w:hAnsi="Montserrat"/>
          <w:b w:val="0"/>
          <w:bCs w:val="0"/>
          <w:sz w:val="22"/>
        </w:rPr>
        <w:tab/>
      </w:r>
    </w:p>
    <w:p w14:paraId="06756CAB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</w:p>
    <w:p w14:paraId="61D68ACD" w14:textId="77777777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eastAsia="Batang" w:hAnsi="Montserrat"/>
          <w:b w:val="0"/>
          <w:bCs w:val="0"/>
          <w:sz w:val="22"/>
        </w:rPr>
      </w:pPr>
      <w:r w:rsidRPr="00174A88">
        <w:rPr>
          <w:rFonts w:ascii="Montserrat" w:eastAsia="Batang" w:hAnsi="Montserrat"/>
          <w:b w:val="0"/>
          <w:bCs w:val="0"/>
          <w:sz w:val="22"/>
        </w:rPr>
        <w:t>_____________________________     ________</w:t>
      </w:r>
    </w:p>
    <w:p w14:paraId="7E97BA87" w14:textId="544447DE" w:rsidR="00102035" w:rsidRPr="00174A88" w:rsidRDefault="00102035" w:rsidP="00102035">
      <w:pPr>
        <w:pStyle w:val="Subtitle"/>
        <w:tabs>
          <w:tab w:val="left" w:pos="0"/>
        </w:tabs>
        <w:jc w:val="left"/>
        <w:rPr>
          <w:rFonts w:ascii="Montserrat" w:hAnsi="Montserrat"/>
          <w:b w:val="0"/>
          <w:bCs w:val="0"/>
          <w:sz w:val="28"/>
        </w:rPr>
      </w:pPr>
      <w:r w:rsidRPr="00174A88">
        <w:rPr>
          <w:rFonts w:ascii="Montserrat" w:eastAsia="Batang" w:hAnsi="Montserrat"/>
          <w:b w:val="0"/>
          <w:bCs w:val="0"/>
          <w:sz w:val="22"/>
        </w:rPr>
        <w:t>Your parent’s signature</w:t>
      </w:r>
      <w:r w:rsidRPr="00174A88">
        <w:rPr>
          <w:rFonts w:ascii="Montserrat" w:eastAsia="Batang" w:hAnsi="Montserrat"/>
          <w:b w:val="0"/>
          <w:bCs w:val="0"/>
          <w:sz w:val="22"/>
        </w:rPr>
        <w:tab/>
      </w:r>
      <w:r w:rsidR="00053178">
        <w:rPr>
          <w:rFonts w:ascii="Montserrat" w:eastAsia="Batang" w:hAnsi="Montserrat"/>
          <w:b w:val="0"/>
          <w:bCs w:val="0"/>
          <w:sz w:val="22"/>
        </w:rPr>
        <w:tab/>
      </w:r>
      <w:r w:rsidRPr="00174A88">
        <w:rPr>
          <w:rFonts w:ascii="Montserrat" w:eastAsia="Batang" w:hAnsi="Montserrat"/>
          <w:b w:val="0"/>
          <w:bCs w:val="0"/>
          <w:sz w:val="22"/>
        </w:rPr>
        <w:t>Date</w:t>
      </w:r>
    </w:p>
    <w:p w14:paraId="3BE4926B" w14:textId="77777777" w:rsidR="69484366" w:rsidRPr="00174A88" w:rsidRDefault="69484366" w:rsidP="0067653D">
      <w:pPr>
        <w:rPr>
          <w:rFonts w:ascii="Montserrat" w:hAnsi="Montserrat"/>
        </w:rPr>
      </w:pPr>
    </w:p>
    <w:sectPr w:rsidR="69484366" w:rsidRPr="00174A88" w:rsidSect="00AD38D1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795" w:right="1260" w:bottom="789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B0923" w14:textId="77777777" w:rsidR="001C6474" w:rsidRDefault="001C6474" w:rsidP="00EE0BDB">
      <w:r>
        <w:separator/>
      </w:r>
    </w:p>
  </w:endnote>
  <w:endnote w:type="continuationSeparator" w:id="0">
    <w:p w14:paraId="3271C0FB" w14:textId="77777777" w:rsidR="001C6474" w:rsidRDefault="001C6474" w:rsidP="00EE0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tisse ITC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Rif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80"/>
      <w:gridCol w:w="3180"/>
      <w:gridCol w:w="3180"/>
    </w:tblGrid>
    <w:tr w:rsidR="1A9EE904" w14:paraId="09263A57" w14:textId="77777777" w:rsidTr="1A9EE904">
      <w:tc>
        <w:tcPr>
          <w:tcW w:w="3180" w:type="dxa"/>
        </w:tcPr>
        <w:p w14:paraId="317FDA36" w14:textId="77777777" w:rsidR="1A9EE904" w:rsidRDefault="1A9EE904" w:rsidP="1A9EE904">
          <w:pPr>
            <w:pStyle w:val="Header"/>
            <w:ind w:left="-115"/>
          </w:pPr>
        </w:p>
      </w:tc>
      <w:tc>
        <w:tcPr>
          <w:tcW w:w="3180" w:type="dxa"/>
        </w:tcPr>
        <w:p w14:paraId="10E30DCE" w14:textId="77777777" w:rsidR="1A9EE904" w:rsidRDefault="1A9EE904" w:rsidP="1A9EE904">
          <w:pPr>
            <w:pStyle w:val="Header"/>
            <w:jc w:val="center"/>
          </w:pPr>
        </w:p>
      </w:tc>
      <w:tc>
        <w:tcPr>
          <w:tcW w:w="3180" w:type="dxa"/>
        </w:tcPr>
        <w:p w14:paraId="7195568C" w14:textId="77777777" w:rsidR="1A9EE904" w:rsidRDefault="1A9EE904" w:rsidP="1A9EE904">
          <w:pPr>
            <w:pStyle w:val="Header"/>
            <w:ind w:right="-115"/>
            <w:jc w:val="right"/>
          </w:pPr>
        </w:p>
      </w:tc>
    </w:tr>
  </w:tbl>
  <w:p w14:paraId="1A98CA4A" w14:textId="77777777" w:rsidR="1A9EE904" w:rsidRDefault="1A9EE904" w:rsidP="1A9EE9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80"/>
      <w:gridCol w:w="3180"/>
      <w:gridCol w:w="3180"/>
    </w:tblGrid>
    <w:tr w:rsidR="6CA5273B" w14:paraId="60DCE214" w14:textId="77777777" w:rsidTr="6CA5273B">
      <w:tc>
        <w:tcPr>
          <w:tcW w:w="3180" w:type="dxa"/>
        </w:tcPr>
        <w:p w14:paraId="5158888D" w14:textId="77777777" w:rsidR="6CA5273B" w:rsidRDefault="6CA5273B" w:rsidP="6CA5273B">
          <w:pPr>
            <w:pStyle w:val="Header"/>
            <w:ind w:left="-115"/>
          </w:pPr>
        </w:p>
      </w:tc>
      <w:tc>
        <w:tcPr>
          <w:tcW w:w="3180" w:type="dxa"/>
        </w:tcPr>
        <w:p w14:paraId="4C7B6B87" w14:textId="77777777" w:rsidR="6CA5273B" w:rsidRDefault="6CA5273B" w:rsidP="6CA5273B">
          <w:pPr>
            <w:pStyle w:val="Header"/>
            <w:jc w:val="center"/>
          </w:pPr>
        </w:p>
      </w:tc>
      <w:tc>
        <w:tcPr>
          <w:tcW w:w="3180" w:type="dxa"/>
        </w:tcPr>
        <w:p w14:paraId="35D8FFDF" w14:textId="77777777" w:rsidR="6CA5273B" w:rsidRDefault="6CA5273B" w:rsidP="6CA5273B">
          <w:pPr>
            <w:pStyle w:val="Header"/>
            <w:ind w:right="-115"/>
            <w:jc w:val="right"/>
          </w:pPr>
        </w:p>
      </w:tc>
    </w:tr>
  </w:tbl>
  <w:p w14:paraId="14DA11D4" w14:textId="77777777" w:rsidR="6CA5273B" w:rsidRDefault="6CA5273B" w:rsidP="6CA527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E1C4D" w14:textId="77777777" w:rsidR="001C6474" w:rsidRDefault="001C6474" w:rsidP="00EE0BDB">
      <w:r>
        <w:separator/>
      </w:r>
    </w:p>
  </w:footnote>
  <w:footnote w:type="continuationSeparator" w:id="0">
    <w:p w14:paraId="2F49EBFC" w14:textId="77777777" w:rsidR="001C6474" w:rsidRDefault="001C6474" w:rsidP="00EE0B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489A5" w14:textId="77777777" w:rsidR="00AD38D1" w:rsidRDefault="00AD38D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FD58642" wp14:editId="6D8C9207">
          <wp:simplePos x="0" y="0"/>
          <wp:positionH relativeFrom="column">
            <wp:posOffset>5741084</wp:posOffset>
          </wp:positionH>
          <wp:positionV relativeFrom="paragraph">
            <wp:posOffset>-285750</wp:posOffset>
          </wp:positionV>
          <wp:extent cx="773723" cy="773723"/>
          <wp:effectExtent l="0" t="0" r="127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B_Se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723" cy="773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0BDB">
      <w:rPr>
        <w:noProof/>
      </w:rPr>
      <w:drawing>
        <wp:anchor distT="0" distB="0" distL="114300" distR="114300" simplePos="0" relativeHeight="251660288" behindDoc="0" locked="0" layoutInCell="1" allowOverlap="1" wp14:anchorId="44CB00B7" wp14:editId="3AE75528">
          <wp:simplePos x="0" y="0"/>
          <wp:positionH relativeFrom="column">
            <wp:posOffset>-386080</wp:posOffset>
          </wp:positionH>
          <wp:positionV relativeFrom="paragraph">
            <wp:posOffset>-87825</wp:posOffset>
          </wp:positionV>
          <wp:extent cx="2391508" cy="23218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1508" cy="232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E2C9C2" w14:textId="252CF37F" w:rsidR="69484366" w:rsidRDefault="00FD5342" w:rsidP="69484366">
    <w:pPr>
      <w:pStyle w:val="Header"/>
      <w:ind w:left="-630"/>
      <w:rPr>
        <w:rFonts w:ascii="Rift" w:hAnsi="Rift"/>
        <w:color w:val="461421"/>
        <w:sz w:val="32"/>
        <w:szCs w:val="32"/>
      </w:rPr>
    </w:pPr>
    <w:r>
      <w:rPr>
        <w:rFonts w:ascii="Rift" w:hAnsi="Rift"/>
        <w:color w:val="461421"/>
        <w:sz w:val="32"/>
        <w:szCs w:val="32"/>
      </w:rPr>
      <w:t xml:space="preserve">The </w:t>
    </w:r>
    <w:r w:rsidR="00BB552E">
      <w:rPr>
        <w:rFonts w:ascii="Rift" w:hAnsi="Rift"/>
        <w:color w:val="461421"/>
        <w:sz w:val="32"/>
        <w:szCs w:val="32"/>
      </w:rPr>
      <w:t xml:space="preserve">Furnace </w:t>
    </w:r>
    <w:r w:rsidR="00344C5D">
      <w:rPr>
        <w:rFonts w:ascii="Rift" w:hAnsi="Rift"/>
        <w:color w:val="461421"/>
        <w:sz w:val="32"/>
        <w:szCs w:val="32"/>
      </w:rPr>
      <w:t>C</w:t>
    </w:r>
    <w:r w:rsidR="00BB552E">
      <w:rPr>
        <w:rFonts w:ascii="Rift" w:hAnsi="Rift"/>
        <w:color w:val="461421"/>
        <w:sz w:val="32"/>
        <w:szCs w:val="32"/>
      </w:rPr>
      <w:t xml:space="preserve">ompany </w:t>
    </w:r>
    <w:r>
      <w:rPr>
        <w:rFonts w:ascii="Rift" w:hAnsi="Rift"/>
        <w:color w:val="461421"/>
        <w:sz w:val="32"/>
        <w:szCs w:val="32"/>
      </w:rPr>
      <w:t>application</w:t>
    </w:r>
  </w:p>
  <w:p w14:paraId="1A4138F3" w14:textId="0DDF6D7D" w:rsidR="00174A88" w:rsidRDefault="007033F5" w:rsidP="00174A88">
    <w:pPr>
      <w:pStyle w:val="Header"/>
      <w:ind w:left="-630"/>
      <w:rPr>
        <w:rFonts w:ascii="Rift" w:hAnsi="Rift"/>
        <w:color w:val="461421"/>
        <w:sz w:val="32"/>
        <w:szCs w:val="32"/>
      </w:rPr>
    </w:pPr>
    <w:r>
      <w:rPr>
        <w:rFonts w:ascii="Rift" w:hAnsi="Rift"/>
        <w:color w:val="461421"/>
        <w:sz w:val="32"/>
        <w:szCs w:val="32"/>
      </w:rPr>
      <w:t>New</w:t>
    </w:r>
    <w:r w:rsidR="00572011">
      <w:rPr>
        <w:rFonts w:ascii="Rift" w:hAnsi="Rift"/>
        <w:color w:val="461421"/>
        <w:sz w:val="32"/>
        <w:szCs w:val="32"/>
      </w:rPr>
      <w:t xml:space="preserve"> Member for</w:t>
    </w:r>
    <w:r w:rsidR="00A25C38">
      <w:rPr>
        <w:rFonts w:ascii="Rift" w:hAnsi="Rift"/>
        <w:color w:val="461421"/>
        <w:sz w:val="32"/>
        <w:szCs w:val="32"/>
      </w:rPr>
      <w:t>m</w:t>
    </w:r>
    <w:r w:rsidR="00572011">
      <w:rPr>
        <w:rFonts w:ascii="Rift" w:hAnsi="Rift"/>
        <w:color w:val="461421"/>
        <w:sz w:val="32"/>
        <w:szCs w:val="32"/>
      </w:rPr>
      <w:t xml:space="preserve"> 202</w:t>
    </w:r>
    <w:r w:rsidR="00764566">
      <w:rPr>
        <w:rFonts w:ascii="Rift" w:hAnsi="Rift"/>
        <w:color w:val="461421"/>
        <w:sz w:val="32"/>
        <w:szCs w:val="32"/>
      </w:rPr>
      <w:t>2</w:t>
    </w:r>
    <w:r w:rsidR="00572011">
      <w:rPr>
        <w:rFonts w:ascii="Rift" w:hAnsi="Rift"/>
        <w:color w:val="461421"/>
        <w:sz w:val="32"/>
        <w:szCs w:val="32"/>
      </w:rPr>
      <w:t>-202</w:t>
    </w:r>
    <w:r w:rsidR="00764566">
      <w:rPr>
        <w:rFonts w:ascii="Rift" w:hAnsi="Rift"/>
        <w:color w:val="461421"/>
        <w:sz w:val="32"/>
        <w:szCs w:val="32"/>
      </w:rPr>
      <w:t>3</w:t>
    </w:r>
  </w:p>
  <w:p w14:paraId="335E13D1" w14:textId="77777777" w:rsidR="00102035" w:rsidRDefault="00102035" w:rsidP="00102035">
    <w:pPr>
      <w:pStyle w:val="Header"/>
      <w:rPr>
        <w:rFonts w:ascii="Rift" w:hAnsi="Rift"/>
        <w:color w:val="461421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80"/>
      <w:gridCol w:w="3180"/>
      <w:gridCol w:w="3180"/>
    </w:tblGrid>
    <w:tr w:rsidR="6CA5273B" w14:paraId="1EE2C754" w14:textId="77777777" w:rsidTr="6CA5273B">
      <w:tc>
        <w:tcPr>
          <w:tcW w:w="3180" w:type="dxa"/>
        </w:tcPr>
        <w:p w14:paraId="60C22C5C" w14:textId="77777777" w:rsidR="6CA5273B" w:rsidRDefault="6CA5273B" w:rsidP="6CA5273B">
          <w:pPr>
            <w:pStyle w:val="Header"/>
            <w:ind w:left="-115"/>
          </w:pPr>
        </w:p>
      </w:tc>
      <w:tc>
        <w:tcPr>
          <w:tcW w:w="3180" w:type="dxa"/>
        </w:tcPr>
        <w:p w14:paraId="142CA21C" w14:textId="77777777" w:rsidR="6CA5273B" w:rsidRDefault="6CA5273B" w:rsidP="6CA5273B">
          <w:pPr>
            <w:pStyle w:val="Header"/>
            <w:jc w:val="center"/>
          </w:pPr>
        </w:p>
      </w:tc>
      <w:tc>
        <w:tcPr>
          <w:tcW w:w="3180" w:type="dxa"/>
        </w:tcPr>
        <w:p w14:paraId="0F53DA1A" w14:textId="77777777" w:rsidR="6CA5273B" w:rsidRDefault="6CA5273B" w:rsidP="6CA5273B">
          <w:pPr>
            <w:pStyle w:val="Header"/>
            <w:ind w:right="-115"/>
            <w:jc w:val="right"/>
          </w:pPr>
        </w:p>
      </w:tc>
    </w:tr>
  </w:tbl>
  <w:p w14:paraId="7D05979C" w14:textId="77777777" w:rsidR="6CA5273B" w:rsidRDefault="6CA5273B" w:rsidP="6CA527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S3MDKztDAwNzU2sTBR0lEKTi0uzszPAykwrQUATaw+KSwAAAA="/>
  </w:docVars>
  <w:rsids>
    <w:rsidRoot w:val="00CB09E8"/>
    <w:rsid w:val="00053178"/>
    <w:rsid w:val="000D2C64"/>
    <w:rsid w:val="000E72C8"/>
    <w:rsid w:val="00102035"/>
    <w:rsid w:val="00122D9A"/>
    <w:rsid w:val="0017211B"/>
    <w:rsid w:val="00174A88"/>
    <w:rsid w:val="001A437D"/>
    <w:rsid w:val="001C6474"/>
    <w:rsid w:val="00232B65"/>
    <w:rsid w:val="00305E36"/>
    <w:rsid w:val="00344C5D"/>
    <w:rsid w:val="003E624E"/>
    <w:rsid w:val="00466358"/>
    <w:rsid w:val="0052284A"/>
    <w:rsid w:val="00572011"/>
    <w:rsid w:val="005A1854"/>
    <w:rsid w:val="00625629"/>
    <w:rsid w:val="0067653D"/>
    <w:rsid w:val="006A15F2"/>
    <w:rsid w:val="007033F5"/>
    <w:rsid w:val="00764566"/>
    <w:rsid w:val="007D29D7"/>
    <w:rsid w:val="00870900"/>
    <w:rsid w:val="008C6A7A"/>
    <w:rsid w:val="009609B0"/>
    <w:rsid w:val="00A25C38"/>
    <w:rsid w:val="00AD38D1"/>
    <w:rsid w:val="00B03531"/>
    <w:rsid w:val="00B425A5"/>
    <w:rsid w:val="00B8528D"/>
    <w:rsid w:val="00BB552E"/>
    <w:rsid w:val="00C20410"/>
    <w:rsid w:val="00C54885"/>
    <w:rsid w:val="00CB09E8"/>
    <w:rsid w:val="00EA76BA"/>
    <w:rsid w:val="00EC2318"/>
    <w:rsid w:val="00EE0BDB"/>
    <w:rsid w:val="00FD5342"/>
    <w:rsid w:val="1A9EE904"/>
    <w:rsid w:val="47AD4970"/>
    <w:rsid w:val="5251DE09"/>
    <w:rsid w:val="69484366"/>
    <w:rsid w:val="6CA5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F9339C"/>
  <w15:chartTrackingRefBased/>
  <w15:docId w15:val="{A2C27A3B-8C9F-40B0-A2C0-C6F78E028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0B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0BDB"/>
  </w:style>
  <w:style w:type="paragraph" w:styleId="Footer">
    <w:name w:val="footer"/>
    <w:basedOn w:val="Normal"/>
    <w:link w:val="FooterChar"/>
    <w:uiPriority w:val="99"/>
    <w:unhideWhenUsed/>
    <w:rsid w:val="00EE0B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0BDB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itle">
    <w:name w:val="Subtitle"/>
    <w:basedOn w:val="Normal"/>
    <w:link w:val="SubtitleChar"/>
    <w:qFormat/>
    <w:rsid w:val="00102035"/>
    <w:pPr>
      <w:jc w:val="center"/>
    </w:pPr>
    <w:rPr>
      <w:rFonts w:ascii="Matisse ITC" w:eastAsia="Times New Roman" w:hAnsi="Matisse ITC" w:cs="Times New Roman"/>
      <w:b/>
      <w:bCs/>
      <w:sz w:val="72"/>
    </w:rPr>
  </w:style>
  <w:style w:type="character" w:customStyle="1" w:styleId="SubtitleChar">
    <w:name w:val="Subtitle Char"/>
    <w:basedOn w:val="DefaultParagraphFont"/>
    <w:link w:val="Subtitle"/>
    <w:rsid w:val="00102035"/>
    <w:rPr>
      <w:rFonts w:ascii="Matisse ITC" w:eastAsia="Times New Roman" w:hAnsi="Matisse ITC" w:cs="Times New Roman"/>
      <w:b/>
      <w:bCs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trott\Wheaton%20Academy\WA%20Team%20Site%20-%20Documents\Marketing%20Materials\Templates\WA_AcademyMemo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D91AC75B7BA45903BB46BAF23E6BF" ma:contentTypeVersion="12" ma:contentTypeDescription="Create a new document." ma:contentTypeScope="" ma:versionID="75c50505ce77976c01180bcc854d86ef">
  <xsd:schema xmlns:xsd="http://www.w3.org/2001/XMLSchema" xmlns:xs="http://www.w3.org/2001/XMLSchema" xmlns:p="http://schemas.microsoft.com/office/2006/metadata/properties" xmlns:ns2="07665dc0-d438-4014-9fe6-ada3a7c56e43" xmlns:ns3="2ad8b37e-efc1-48d7-b8a8-cff849536141" targetNamespace="http://schemas.microsoft.com/office/2006/metadata/properties" ma:root="true" ma:fieldsID="bf89ed2e841c10f31bb0b2ad9386ffe0" ns2:_="" ns3:_="">
    <xsd:import namespace="07665dc0-d438-4014-9fe6-ada3a7c56e43"/>
    <xsd:import namespace="2ad8b37e-efc1-48d7-b8a8-cff84953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65dc0-d438-4014-9fe6-ada3a7c56e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d8b37e-efc1-48d7-b8a8-cff84953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94CACF-C265-4F4A-A979-E34CBBB74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665dc0-d438-4014-9fe6-ada3a7c56e43"/>
    <ds:schemaRef ds:uri="2ad8b37e-efc1-48d7-b8a8-cff849536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192D9A-EA65-4CBD-8C84-1E7BC99C2A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5A4C8C-1456-4890-B36C-E4B3F3A8BBB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WA_AcademyMemo_Template</Template>
  <TotalTime>1227</TotalTime>
  <Pages>3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Trott</dc:creator>
  <cp:keywords/>
  <dc:description/>
  <cp:lastModifiedBy>Abby Woelfel</cp:lastModifiedBy>
  <cp:revision>10</cp:revision>
  <dcterms:created xsi:type="dcterms:W3CDTF">2021-10-08T18:00:00Z</dcterms:created>
  <dcterms:modified xsi:type="dcterms:W3CDTF">2022-04-08T13:42:00Z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0x010100E22D91AC75B7BA45903BB46BAF23E6BF</vt:lpwstr>
  </property>
</Properties>
</file>